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3D8" w:rsidRDefault="002D63D8" w:rsidP="003050CE">
      <w:pPr>
        <w:tabs>
          <w:tab w:val="left" w:pos="5580"/>
        </w:tabs>
        <w:rPr>
          <w:sz w:val="22"/>
          <w:szCs w:val="22"/>
        </w:rPr>
      </w:pPr>
    </w:p>
    <w:p w:rsidR="0000388C" w:rsidRPr="00254CB1" w:rsidRDefault="000A1180" w:rsidP="00254CB1">
      <w:pPr>
        <w:tabs>
          <w:tab w:val="left" w:pos="5580"/>
        </w:tabs>
        <w:ind w:right="720"/>
        <w:rPr>
          <w:sz w:val="22"/>
          <w:szCs w:val="22"/>
        </w:rPr>
      </w:pPr>
      <w:r>
        <w:rPr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1028700</wp:posOffset>
                </wp:positionV>
                <wp:extent cx="5029200" cy="0"/>
                <wp:effectExtent l="9525" t="8255" r="9525" b="1079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175C8" id="Line 5" o:spid="_x0000_s1026" style="position:absolute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08pt,81pt" to="7in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"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114300</wp:posOffset>
                </wp:positionV>
                <wp:extent cx="5394960" cy="68580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96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96722" w:rsidRDefault="00796722" w:rsidP="003050CE">
                            <w:pPr>
                              <w:jc w:val="center"/>
                              <w:rPr>
                                <w:b/>
                                <w:bCs/>
                                <w:spacing w:val="20"/>
                                <w:kern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20"/>
                                <w:kern w:val="0"/>
                                <w:sz w:val="48"/>
                                <w:szCs w:val="48"/>
                              </w:rPr>
                              <w:t>Town of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w w:val="95"/>
                                <w:kern w:val="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kern w:val="0"/>
                                <w:sz w:val="48"/>
                                <w:szCs w:val="48"/>
                              </w:rPr>
                              <w:t>Clifton Park</w:t>
                            </w:r>
                          </w:p>
                          <w:p w:rsidR="00796722" w:rsidRPr="007162AC" w:rsidRDefault="00A94D59" w:rsidP="003050CE">
                            <w:pPr>
                              <w:jc w:val="center"/>
                              <w:rPr>
                                <w:bCs/>
                                <w:spacing w:val="2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Cs/>
                                <w:spacing w:val="20"/>
                                <w:kern w:val="0"/>
                                <w:sz w:val="32"/>
                                <w:szCs w:val="32"/>
                              </w:rPr>
                              <w:t>Highway Safety Committee</w:t>
                            </w:r>
                          </w:p>
                          <w:p w:rsidR="00796722" w:rsidRPr="007162AC" w:rsidRDefault="00796722" w:rsidP="003050CE">
                            <w:pPr>
                              <w:jc w:val="center"/>
                              <w:rPr>
                                <w:bCs/>
                                <w:spacing w:val="20"/>
                                <w:kern w:val="0"/>
                                <w:sz w:val="32"/>
                                <w:szCs w:val="32"/>
                              </w:rPr>
                            </w:pPr>
                          </w:p>
                          <w:p w:rsidR="00796722" w:rsidRDefault="00796722" w:rsidP="003050CE">
                            <w:pPr>
                              <w:jc w:val="center"/>
                              <w:rPr>
                                <w:b/>
                                <w:bCs/>
                                <w:spacing w:val="20"/>
                                <w:kern w:val="0"/>
                                <w:sz w:val="48"/>
                                <w:szCs w:val="48"/>
                              </w:rPr>
                            </w:pPr>
                          </w:p>
                          <w:p w:rsidR="00796722" w:rsidRDefault="00796722" w:rsidP="003050CE">
                            <w:pPr>
                              <w:jc w:val="center"/>
                              <w:rPr>
                                <w:b/>
                                <w:bCs/>
                                <w:kern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kern w:val="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pt;margin-top:9pt;width:424.8pt;height:54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" filled="f" stroked="f" insetpen="t">
                <v:textbox inset="2.88pt,2.88pt,2.88pt,2.88pt">
                  <w:txbxContent>
                    <w:p w:rsidR="00796722" w:rsidRDefault="00796722" w:rsidP="003050CE">
                      <w:pPr>
                        <w:jc w:val="center"/>
                        <w:rPr>
                          <w:b/>
                          <w:bCs/>
                          <w:spacing w:val="20"/>
                          <w:kern w:val="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pacing w:val="20"/>
                          <w:kern w:val="0"/>
                          <w:sz w:val="48"/>
                          <w:szCs w:val="48"/>
                        </w:rPr>
                        <w:t>Town of</w:t>
                      </w:r>
                      <w:r>
                        <w:rPr>
                          <w:b/>
                          <w:bCs/>
                          <w:spacing w:val="20"/>
                          <w:w w:val="95"/>
                          <w:kern w:val="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20"/>
                          <w:kern w:val="0"/>
                          <w:sz w:val="48"/>
                          <w:szCs w:val="48"/>
                        </w:rPr>
                        <w:t>Clifton Park</w:t>
                      </w:r>
                    </w:p>
                    <w:p w:rsidR="00796722" w:rsidRPr="007162AC" w:rsidRDefault="00A94D59" w:rsidP="003050CE">
                      <w:pPr>
                        <w:jc w:val="center"/>
                        <w:rPr>
                          <w:bCs/>
                          <w:spacing w:val="2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bCs/>
                          <w:spacing w:val="20"/>
                          <w:kern w:val="0"/>
                          <w:sz w:val="32"/>
                          <w:szCs w:val="32"/>
                        </w:rPr>
                        <w:t>Highway Safety Committee</w:t>
                      </w:r>
                    </w:p>
                    <w:p w:rsidR="00796722" w:rsidRPr="007162AC" w:rsidRDefault="00796722" w:rsidP="003050CE">
                      <w:pPr>
                        <w:jc w:val="center"/>
                        <w:rPr>
                          <w:bCs/>
                          <w:spacing w:val="20"/>
                          <w:kern w:val="0"/>
                          <w:sz w:val="32"/>
                          <w:szCs w:val="32"/>
                        </w:rPr>
                      </w:pPr>
                    </w:p>
                    <w:p w:rsidR="00796722" w:rsidRDefault="00796722" w:rsidP="003050CE">
                      <w:pPr>
                        <w:jc w:val="center"/>
                        <w:rPr>
                          <w:b/>
                          <w:bCs/>
                          <w:spacing w:val="20"/>
                          <w:kern w:val="0"/>
                          <w:sz w:val="48"/>
                          <w:szCs w:val="48"/>
                        </w:rPr>
                      </w:pPr>
                    </w:p>
                    <w:p w:rsidR="00796722" w:rsidRDefault="00796722" w:rsidP="003050CE">
                      <w:pPr>
                        <w:jc w:val="center"/>
                        <w:rPr>
                          <w:b/>
                          <w:bCs/>
                          <w:kern w:val="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kern w:val="0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800100</wp:posOffset>
                </wp:positionV>
                <wp:extent cx="5257800" cy="257810"/>
                <wp:effectExtent l="0" t="0" r="0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96722" w:rsidRPr="0004120D" w:rsidRDefault="00796722" w:rsidP="003050CE">
                            <w:pPr>
                              <w:jc w:val="center"/>
                              <w:rPr>
                                <w:spacing w:val="2"/>
                              </w:rPr>
                            </w:pPr>
                            <w:r w:rsidRPr="0004120D">
                              <w:rPr>
                                <w:spacing w:val="2"/>
                              </w:rPr>
                              <w:t xml:space="preserve">One Town Hall Plaza | Clifton Park, New York 12065 </w:t>
                            </w:r>
                            <w:r w:rsidR="00A94D59">
                              <w:rPr>
                                <w:spacing w:val="2"/>
                              </w:rPr>
                              <w:t xml:space="preserve">/ </w:t>
                            </w:r>
                            <w:r w:rsidRPr="0004120D">
                              <w:rPr>
                                <w:spacing w:val="2"/>
                              </w:rPr>
                              <w:t>FAX</w:t>
                            </w:r>
                            <w:r w:rsidR="00DA2936" w:rsidRPr="0004120D">
                              <w:rPr>
                                <w:spacing w:val="2"/>
                              </w:rPr>
                              <w:t>: (</w:t>
                            </w:r>
                            <w:r w:rsidRPr="0004120D">
                              <w:rPr>
                                <w:spacing w:val="2"/>
                              </w:rPr>
                              <w:t>518) 371-1136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99pt;margin-top:63pt;width:414pt;height:20.3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" filled="f" stroked="f" insetpen="t">
                <v:textbox inset="2.88pt,2.88pt,2.88pt,2.88pt">
                  <w:txbxContent>
                    <w:p w:rsidR="00796722" w:rsidRPr="0004120D" w:rsidRDefault="00796722" w:rsidP="003050CE">
                      <w:pPr>
                        <w:jc w:val="center"/>
                        <w:rPr>
                          <w:spacing w:val="2"/>
                        </w:rPr>
                      </w:pPr>
                      <w:r w:rsidRPr="0004120D">
                        <w:rPr>
                          <w:spacing w:val="2"/>
                        </w:rPr>
                        <w:t xml:space="preserve">One Town Hall Plaza | Clifton Park, New York 12065 </w:t>
                      </w:r>
                      <w:r w:rsidR="00A94D59">
                        <w:rPr>
                          <w:spacing w:val="2"/>
                        </w:rPr>
                        <w:t xml:space="preserve">/ </w:t>
                      </w:r>
                      <w:r w:rsidRPr="0004120D">
                        <w:rPr>
                          <w:spacing w:val="2"/>
                        </w:rPr>
                        <w:t>FAX</w:t>
                      </w:r>
                      <w:r w:rsidR="00DA2936" w:rsidRPr="0004120D">
                        <w:rPr>
                          <w:spacing w:val="2"/>
                        </w:rPr>
                        <w:t>: (</w:t>
                      </w:r>
                      <w:r w:rsidRPr="0004120D">
                        <w:rPr>
                          <w:spacing w:val="2"/>
                        </w:rPr>
                        <w:t>518) 371-1136</w:t>
                      </w:r>
                    </w:p>
                  </w:txbxContent>
                </v:textbox>
              </v:shape>
            </w:pict>
          </mc:Fallback>
        </mc:AlternateContent>
      </w:r>
      <w:r w:rsidR="00711CB6">
        <w:rPr>
          <w:sz w:val="22"/>
          <w:szCs w:val="22"/>
        </w:rPr>
        <w:t xml:space="preserve"> </w:t>
      </w:r>
      <w:r w:rsidR="000D7768">
        <w:rPr>
          <w:sz w:val="22"/>
          <w:szCs w:val="22"/>
        </w:rPr>
        <w:t xml:space="preserve"> </w:t>
      </w:r>
      <w:r w:rsidR="003260BE">
        <w:rPr>
          <w:noProof/>
          <w:sz w:val="22"/>
          <w:szCs w:val="22"/>
        </w:rPr>
        <w:drawing>
          <wp:inline distT="0" distB="0" distL="0" distR="0">
            <wp:extent cx="1133475" cy="1114425"/>
            <wp:effectExtent l="19050" t="0" r="9525" b="0"/>
            <wp:docPr id="1" name="Picture 1" descr="Town CP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wn CP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2FB" w:rsidRPr="008F62FB" w:rsidRDefault="008F62FB" w:rsidP="00D76421">
      <w:pPr>
        <w:tabs>
          <w:tab w:val="left" w:pos="270"/>
        </w:tabs>
        <w:rPr>
          <w:sz w:val="24"/>
          <w:szCs w:val="24"/>
        </w:rPr>
      </w:pPr>
    </w:p>
    <w:p w:rsidR="00D76421" w:rsidRDefault="00D76421" w:rsidP="00D76421">
      <w:pPr>
        <w:tabs>
          <w:tab w:val="left" w:pos="270"/>
        </w:tabs>
        <w:rPr>
          <w:sz w:val="24"/>
          <w:szCs w:val="24"/>
        </w:rPr>
      </w:pPr>
    </w:p>
    <w:p w:rsidR="00A94D59" w:rsidRPr="00A94D59" w:rsidRDefault="00A94D59" w:rsidP="00E62DFD">
      <w:pPr>
        <w:pStyle w:val="Default"/>
        <w:rPr>
          <w:b/>
          <w:sz w:val="52"/>
          <w:szCs w:val="52"/>
        </w:rPr>
      </w:pPr>
      <w:r w:rsidRPr="00A94D59">
        <w:rPr>
          <w:b/>
          <w:sz w:val="52"/>
          <w:szCs w:val="52"/>
        </w:rPr>
        <w:t>Traffic</w:t>
      </w:r>
      <w:r>
        <w:rPr>
          <w:b/>
          <w:sz w:val="52"/>
          <w:szCs w:val="52"/>
        </w:rPr>
        <w:t>/Local Roadway</w:t>
      </w:r>
      <w:r w:rsidRPr="00A94D59">
        <w:rPr>
          <w:b/>
          <w:sz w:val="52"/>
          <w:szCs w:val="52"/>
        </w:rPr>
        <w:t xml:space="preserve"> Investigation Request </w:t>
      </w:r>
    </w:p>
    <w:p w:rsidR="00A94D59" w:rsidRDefault="00A94D59" w:rsidP="00E62DFD">
      <w:pPr>
        <w:pStyle w:val="Default"/>
      </w:pPr>
    </w:p>
    <w:p w:rsidR="00007C79" w:rsidRDefault="00A94D59" w:rsidP="00E62DFD">
      <w:pPr>
        <w:pStyle w:val="Default"/>
      </w:pPr>
      <w:r>
        <w:t>Please send completed forms to Clifton Park Highway Department via regular mail: One Town Hall Plaza, Clifton Park, NY 12065</w:t>
      </w:r>
      <w:r w:rsidR="001B7E7E">
        <w:t>, by</w:t>
      </w:r>
      <w:r>
        <w:t xml:space="preserve"> fax: 518-373-0039</w:t>
      </w:r>
      <w:r w:rsidR="001B7E7E">
        <w:t xml:space="preserve"> or via e-mail to Dahn Bull, Highway Superintendent at dbull@cliftonpark.org</w:t>
      </w:r>
      <w:bookmarkStart w:id="0" w:name="_GoBack"/>
      <w:bookmarkEnd w:id="0"/>
      <w:r>
        <w:t xml:space="preserve">.  </w:t>
      </w:r>
    </w:p>
    <w:p w:rsidR="00A94D59" w:rsidRDefault="00A94D59" w:rsidP="00E62DFD">
      <w:pPr>
        <w:pStyle w:val="Default"/>
      </w:pPr>
    </w:p>
    <w:tbl>
      <w:tblPr>
        <w:tblStyle w:val="TableGrid"/>
        <w:tblW w:w="9686" w:type="dxa"/>
        <w:tblLayout w:type="fixed"/>
        <w:tblLook w:val="04A0" w:firstRow="1" w:lastRow="0" w:firstColumn="1" w:lastColumn="0" w:noHBand="0" w:noVBand="1"/>
      </w:tblPr>
      <w:tblGrid>
        <w:gridCol w:w="4843"/>
        <w:gridCol w:w="4843"/>
      </w:tblGrid>
      <w:tr w:rsidR="00A94D59" w:rsidTr="00A94D59">
        <w:trPr>
          <w:trHeight w:val="1508"/>
        </w:trPr>
        <w:tc>
          <w:tcPr>
            <w:tcW w:w="4843" w:type="dxa"/>
          </w:tcPr>
          <w:p w:rsidR="00A94D59" w:rsidRPr="00A94D59" w:rsidRDefault="00A94D59" w:rsidP="00E62DFD">
            <w:pPr>
              <w:pStyle w:val="Default"/>
              <w:rPr>
                <w:sz w:val="22"/>
                <w:szCs w:val="22"/>
              </w:rPr>
            </w:pPr>
            <w:r w:rsidRPr="00A94D59">
              <w:rPr>
                <w:sz w:val="22"/>
                <w:szCs w:val="22"/>
              </w:rPr>
              <w:t>Name:</w:t>
            </w:r>
          </w:p>
        </w:tc>
        <w:tc>
          <w:tcPr>
            <w:tcW w:w="4843" w:type="dxa"/>
          </w:tcPr>
          <w:p w:rsidR="00A94D59" w:rsidRPr="00A94D59" w:rsidRDefault="00A94D59" w:rsidP="00E62DFD">
            <w:pPr>
              <w:pStyle w:val="Default"/>
              <w:rPr>
                <w:sz w:val="22"/>
                <w:szCs w:val="22"/>
              </w:rPr>
            </w:pPr>
            <w:r w:rsidRPr="00A94D59">
              <w:rPr>
                <w:sz w:val="22"/>
                <w:szCs w:val="22"/>
              </w:rPr>
              <w:t>Date:</w:t>
            </w:r>
          </w:p>
          <w:p w:rsidR="00A94D59" w:rsidRDefault="00A94D59" w:rsidP="00E62DFD">
            <w:pPr>
              <w:pStyle w:val="Default"/>
            </w:pPr>
          </w:p>
        </w:tc>
      </w:tr>
      <w:tr w:rsidR="00A94D59" w:rsidTr="00A94D59">
        <w:trPr>
          <w:trHeight w:val="1508"/>
        </w:trPr>
        <w:tc>
          <w:tcPr>
            <w:tcW w:w="4843" w:type="dxa"/>
          </w:tcPr>
          <w:p w:rsidR="00A94D59" w:rsidRPr="00A94D59" w:rsidRDefault="00A94D59" w:rsidP="00E62DFD">
            <w:pPr>
              <w:pStyle w:val="Default"/>
              <w:rPr>
                <w:sz w:val="22"/>
                <w:szCs w:val="22"/>
              </w:rPr>
            </w:pPr>
            <w:r w:rsidRPr="00A94D59">
              <w:rPr>
                <w:sz w:val="22"/>
                <w:szCs w:val="22"/>
              </w:rPr>
              <w:t>Address:</w:t>
            </w:r>
          </w:p>
        </w:tc>
        <w:tc>
          <w:tcPr>
            <w:tcW w:w="4843" w:type="dxa"/>
          </w:tcPr>
          <w:p w:rsidR="00A94D59" w:rsidRDefault="00A94D59" w:rsidP="00E62DFD">
            <w:pPr>
              <w:pStyle w:val="Default"/>
            </w:pPr>
            <w:r>
              <w:t>Daytime Phone Number:</w:t>
            </w:r>
          </w:p>
        </w:tc>
      </w:tr>
      <w:tr w:rsidR="00A94D59" w:rsidTr="00A94D59">
        <w:trPr>
          <w:trHeight w:val="1508"/>
        </w:trPr>
        <w:tc>
          <w:tcPr>
            <w:tcW w:w="4843" w:type="dxa"/>
          </w:tcPr>
          <w:p w:rsidR="00A94D59" w:rsidRPr="00A94D59" w:rsidRDefault="00A94D59" w:rsidP="00E62DFD">
            <w:pPr>
              <w:pStyle w:val="Default"/>
              <w:rPr>
                <w:sz w:val="22"/>
                <w:szCs w:val="22"/>
              </w:rPr>
            </w:pPr>
            <w:r w:rsidRPr="00A94D59">
              <w:rPr>
                <w:sz w:val="22"/>
                <w:szCs w:val="22"/>
              </w:rPr>
              <w:t>Location of Concern (Include nearest cross-street)</w:t>
            </w:r>
          </w:p>
        </w:tc>
        <w:tc>
          <w:tcPr>
            <w:tcW w:w="4843" w:type="dxa"/>
          </w:tcPr>
          <w:p w:rsidR="00A94D59" w:rsidRPr="00A94D59" w:rsidRDefault="00A94D59" w:rsidP="00E62DFD">
            <w:pPr>
              <w:pStyle w:val="Default"/>
              <w:rPr>
                <w:sz w:val="22"/>
                <w:szCs w:val="22"/>
              </w:rPr>
            </w:pPr>
            <w:r w:rsidRPr="00A94D59">
              <w:rPr>
                <w:sz w:val="22"/>
                <w:szCs w:val="22"/>
              </w:rPr>
              <w:t>When Concerns Occurs (Time of Day/Direction)?</w:t>
            </w:r>
          </w:p>
        </w:tc>
      </w:tr>
      <w:tr w:rsidR="00A94D59" w:rsidTr="00A94D59">
        <w:trPr>
          <w:trHeight w:val="4715"/>
        </w:trPr>
        <w:tc>
          <w:tcPr>
            <w:tcW w:w="9686" w:type="dxa"/>
            <w:gridSpan w:val="2"/>
          </w:tcPr>
          <w:p w:rsidR="00A94D59" w:rsidRPr="00A94D59" w:rsidRDefault="00A94D59" w:rsidP="00E62DFD">
            <w:pPr>
              <w:pStyle w:val="Default"/>
              <w:rPr>
                <w:sz w:val="22"/>
                <w:szCs w:val="22"/>
              </w:rPr>
            </w:pPr>
            <w:r w:rsidRPr="00A94D59">
              <w:rPr>
                <w:sz w:val="22"/>
                <w:szCs w:val="22"/>
              </w:rPr>
              <w:t>Further Explanation of Issue (If Necessary):</w:t>
            </w:r>
          </w:p>
        </w:tc>
      </w:tr>
    </w:tbl>
    <w:p w:rsidR="00A94D59" w:rsidRPr="008F62FB" w:rsidRDefault="00A94D59" w:rsidP="00E62DFD">
      <w:pPr>
        <w:pStyle w:val="Default"/>
      </w:pPr>
    </w:p>
    <w:sectPr w:rsidR="00A94D59" w:rsidRPr="008F62FB" w:rsidSect="00A94D59">
      <w:headerReference w:type="first" r:id="rId9"/>
      <w:footerReference w:type="first" r:id="rId10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5C9" w:rsidRDefault="00E215C9" w:rsidP="008A5067">
      <w:r>
        <w:separator/>
      </w:r>
    </w:p>
  </w:endnote>
  <w:endnote w:type="continuationSeparator" w:id="0">
    <w:p w:rsidR="00E215C9" w:rsidRDefault="00E215C9" w:rsidP="008A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6170922"/>
      <w:docPartObj>
        <w:docPartGallery w:val="Page Numbers (Bottom of Page)"/>
        <w:docPartUnique/>
      </w:docPartObj>
    </w:sdtPr>
    <w:sdtEndPr/>
    <w:sdtContent>
      <w:sdt>
        <w:sdtPr>
          <w:id w:val="-1102870713"/>
          <w:docPartObj>
            <w:docPartGallery w:val="Page Numbers (Top of Page)"/>
            <w:docPartUnique/>
          </w:docPartObj>
        </w:sdtPr>
        <w:sdtEndPr/>
        <w:sdtContent>
          <w:p w:rsidR="00F97DA8" w:rsidRDefault="003250FF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</w:rPr>
              <w:fldChar w:fldCharType="separate"/>
            </w:r>
            <w:r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</w:rPr>
              <w:fldChar w:fldCharType="separate"/>
            </w:r>
            <w:r w:rsidR="00160C76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</w:rPr>
              <w:fldChar w:fldCharType="end"/>
            </w:r>
          </w:p>
        </w:sdtContent>
      </w:sdt>
    </w:sdtContent>
  </w:sdt>
  <w:p w:rsidR="00F97DA8" w:rsidRPr="00AB0665" w:rsidRDefault="00E215C9" w:rsidP="00B71037">
    <w:pPr>
      <w:pStyle w:val="Footer"/>
      <w:jc w:val="right"/>
      <w:rPr>
        <w:i/>
        <w:color w:val="0070C0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5C9" w:rsidRDefault="00E215C9" w:rsidP="008A5067">
      <w:r>
        <w:separator/>
      </w:r>
    </w:p>
  </w:footnote>
  <w:footnote w:type="continuationSeparator" w:id="0">
    <w:p w:rsidR="00E215C9" w:rsidRDefault="00E215C9" w:rsidP="008A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DA8" w:rsidRDefault="003250FF" w:rsidP="008F4251">
    <w:pPr>
      <w:tabs>
        <w:tab w:val="center" w:pos="4320"/>
        <w:tab w:val="right" w:pos="8640"/>
      </w:tabs>
      <w:jc w:val="center"/>
      <w:rPr>
        <w:b/>
        <w:color w:val="A6A6A6"/>
        <w:sz w:val="52"/>
        <w:u w:val="single"/>
      </w:rPr>
    </w:pPr>
    <w:r>
      <w:rPr>
        <w:b/>
        <w:color w:val="A6A6A6"/>
        <w:sz w:val="52"/>
        <w:u w:val="single"/>
      </w:rPr>
      <w:t>Planning Board Agenda</w:t>
    </w:r>
  </w:p>
  <w:p w:rsidR="00F97DA8" w:rsidRDefault="003250FF" w:rsidP="008F4251">
    <w:pPr>
      <w:tabs>
        <w:tab w:val="center" w:pos="4320"/>
        <w:tab w:val="right" w:pos="8640"/>
      </w:tabs>
      <w:jc w:val="center"/>
      <w:rPr>
        <w:b/>
        <w:color w:val="A6A6A6"/>
        <w:sz w:val="36"/>
        <w:szCs w:val="36"/>
      </w:rPr>
    </w:pPr>
    <w:r>
      <w:rPr>
        <w:b/>
        <w:noProof/>
        <w:color w:val="A6A6A6"/>
        <w:sz w:val="36"/>
        <w:szCs w:val="36"/>
      </w:rPr>
      <w:t>February 16, 2017</w:t>
    </w:r>
  </w:p>
  <w:p w:rsidR="00F97DA8" w:rsidRPr="008F4251" w:rsidRDefault="00E215C9" w:rsidP="008F42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3A54"/>
    <w:multiLevelType w:val="hybridMultilevel"/>
    <w:tmpl w:val="EB3C22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1919A9"/>
    <w:multiLevelType w:val="hybridMultilevel"/>
    <w:tmpl w:val="3B941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7DA"/>
    <w:multiLevelType w:val="hybridMultilevel"/>
    <w:tmpl w:val="1F849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D231A"/>
    <w:multiLevelType w:val="hybridMultilevel"/>
    <w:tmpl w:val="8DA43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5620C"/>
    <w:multiLevelType w:val="hybridMultilevel"/>
    <w:tmpl w:val="7B062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C0689"/>
    <w:multiLevelType w:val="hybridMultilevel"/>
    <w:tmpl w:val="D53AB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25B64"/>
    <w:multiLevelType w:val="hybridMultilevel"/>
    <w:tmpl w:val="3392F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F2B"/>
    <w:multiLevelType w:val="hybridMultilevel"/>
    <w:tmpl w:val="793A139C"/>
    <w:lvl w:ilvl="0" w:tplc="8E6077F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1020F"/>
    <w:multiLevelType w:val="hybridMultilevel"/>
    <w:tmpl w:val="5DF4D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172E0"/>
    <w:multiLevelType w:val="hybridMultilevel"/>
    <w:tmpl w:val="75AA8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3493B"/>
    <w:multiLevelType w:val="hybridMultilevel"/>
    <w:tmpl w:val="445AA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32D98"/>
    <w:multiLevelType w:val="hybridMultilevel"/>
    <w:tmpl w:val="CFC66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E6637"/>
    <w:multiLevelType w:val="hybridMultilevel"/>
    <w:tmpl w:val="466E81C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6555FC0"/>
    <w:multiLevelType w:val="hybridMultilevel"/>
    <w:tmpl w:val="3F1EE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57786"/>
    <w:multiLevelType w:val="hybridMultilevel"/>
    <w:tmpl w:val="24D68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57AD7"/>
    <w:multiLevelType w:val="hybridMultilevel"/>
    <w:tmpl w:val="A3A2F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B58DF"/>
    <w:multiLevelType w:val="hybridMultilevel"/>
    <w:tmpl w:val="5DCCE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F6D82"/>
    <w:multiLevelType w:val="hybridMultilevel"/>
    <w:tmpl w:val="A14ED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95A84"/>
    <w:multiLevelType w:val="hybridMultilevel"/>
    <w:tmpl w:val="6F1AC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B327F"/>
    <w:multiLevelType w:val="hybridMultilevel"/>
    <w:tmpl w:val="1A7A2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34E76"/>
    <w:multiLevelType w:val="hybridMultilevel"/>
    <w:tmpl w:val="90E89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65D27"/>
    <w:multiLevelType w:val="hybridMultilevel"/>
    <w:tmpl w:val="B1361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03C"/>
    <w:multiLevelType w:val="hybridMultilevel"/>
    <w:tmpl w:val="89C24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3509D"/>
    <w:multiLevelType w:val="hybridMultilevel"/>
    <w:tmpl w:val="9EE09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9512B"/>
    <w:multiLevelType w:val="hybridMultilevel"/>
    <w:tmpl w:val="C066B7AC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5" w15:restartNumberingAfterBreak="0">
    <w:nsid w:val="70135D6F"/>
    <w:multiLevelType w:val="hybridMultilevel"/>
    <w:tmpl w:val="B9DE07EC"/>
    <w:lvl w:ilvl="0" w:tplc="C64E1C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F01F33"/>
    <w:multiLevelType w:val="hybridMultilevel"/>
    <w:tmpl w:val="4EE4E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94E7C"/>
    <w:multiLevelType w:val="hybridMultilevel"/>
    <w:tmpl w:val="5CF82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86E17"/>
    <w:multiLevelType w:val="hybridMultilevel"/>
    <w:tmpl w:val="FECC8B46"/>
    <w:lvl w:ilvl="0" w:tplc="05DC178E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FC92188"/>
    <w:multiLevelType w:val="hybridMultilevel"/>
    <w:tmpl w:val="13EC9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3"/>
  </w:num>
  <w:num w:numId="4">
    <w:abstractNumId w:val="0"/>
  </w:num>
  <w:num w:numId="5">
    <w:abstractNumId w:val="15"/>
  </w:num>
  <w:num w:numId="6">
    <w:abstractNumId w:val="19"/>
  </w:num>
  <w:num w:numId="7">
    <w:abstractNumId w:val="17"/>
  </w:num>
  <w:num w:numId="8">
    <w:abstractNumId w:val="11"/>
  </w:num>
  <w:num w:numId="9">
    <w:abstractNumId w:val="5"/>
  </w:num>
  <w:num w:numId="10">
    <w:abstractNumId w:val="2"/>
  </w:num>
  <w:num w:numId="11">
    <w:abstractNumId w:val="29"/>
  </w:num>
  <w:num w:numId="12">
    <w:abstractNumId w:val="21"/>
  </w:num>
  <w:num w:numId="13">
    <w:abstractNumId w:val="10"/>
  </w:num>
  <w:num w:numId="14">
    <w:abstractNumId w:val="26"/>
  </w:num>
  <w:num w:numId="15">
    <w:abstractNumId w:val="14"/>
  </w:num>
  <w:num w:numId="16">
    <w:abstractNumId w:val="8"/>
  </w:num>
  <w:num w:numId="17">
    <w:abstractNumId w:val="1"/>
  </w:num>
  <w:num w:numId="18">
    <w:abstractNumId w:val="18"/>
  </w:num>
  <w:num w:numId="19">
    <w:abstractNumId w:val="27"/>
  </w:num>
  <w:num w:numId="20">
    <w:abstractNumId w:val="4"/>
  </w:num>
  <w:num w:numId="21">
    <w:abstractNumId w:val="6"/>
  </w:num>
  <w:num w:numId="22">
    <w:abstractNumId w:val="25"/>
  </w:num>
  <w:num w:numId="23">
    <w:abstractNumId w:val="7"/>
  </w:num>
  <w:num w:numId="24">
    <w:abstractNumId w:val="13"/>
  </w:num>
  <w:num w:numId="25">
    <w:abstractNumId w:val="12"/>
  </w:num>
  <w:num w:numId="26">
    <w:abstractNumId w:val="9"/>
  </w:num>
  <w:num w:numId="27">
    <w:abstractNumId w:val="16"/>
  </w:num>
  <w:num w:numId="28">
    <w:abstractNumId w:val="24"/>
  </w:num>
  <w:num w:numId="29">
    <w:abstractNumId w:val="20"/>
  </w:num>
  <w:num w:numId="30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41"/>
    <w:rsid w:val="0000362A"/>
    <w:rsid w:val="0000388C"/>
    <w:rsid w:val="00006E74"/>
    <w:rsid w:val="0000750F"/>
    <w:rsid w:val="00007C79"/>
    <w:rsid w:val="00007FAA"/>
    <w:rsid w:val="00010938"/>
    <w:rsid w:val="000115B7"/>
    <w:rsid w:val="00013497"/>
    <w:rsid w:val="00024B0C"/>
    <w:rsid w:val="00024EFE"/>
    <w:rsid w:val="00026886"/>
    <w:rsid w:val="000368CD"/>
    <w:rsid w:val="0004120D"/>
    <w:rsid w:val="000423C2"/>
    <w:rsid w:val="0004375C"/>
    <w:rsid w:val="00044192"/>
    <w:rsid w:val="00045D14"/>
    <w:rsid w:val="0004776D"/>
    <w:rsid w:val="00047F22"/>
    <w:rsid w:val="000504BB"/>
    <w:rsid w:val="00050BB7"/>
    <w:rsid w:val="00052CD2"/>
    <w:rsid w:val="00054345"/>
    <w:rsid w:val="0005755A"/>
    <w:rsid w:val="000613E3"/>
    <w:rsid w:val="00061C0C"/>
    <w:rsid w:val="000642B4"/>
    <w:rsid w:val="000651D0"/>
    <w:rsid w:val="0007273F"/>
    <w:rsid w:val="000752F2"/>
    <w:rsid w:val="000762E6"/>
    <w:rsid w:val="00077F77"/>
    <w:rsid w:val="000819EE"/>
    <w:rsid w:val="00084B85"/>
    <w:rsid w:val="0008594E"/>
    <w:rsid w:val="00085C11"/>
    <w:rsid w:val="00092DA9"/>
    <w:rsid w:val="000A1180"/>
    <w:rsid w:val="000A189A"/>
    <w:rsid w:val="000A5BE7"/>
    <w:rsid w:val="000A6620"/>
    <w:rsid w:val="000A7541"/>
    <w:rsid w:val="000A7613"/>
    <w:rsid w:val="000B3473"/>
    <w:rsid w:val="000B65CB"/>
    <w:rsid w:val="000B7921"/>
    <w:rsid w:val="000C2FAA"/>
    <w:rsid w:val="000C3093"/>
    <w:rsid w:val="000C35AC"/>
    <w:rsid w:val="000C55F3"/>
    <w:rsid w:val="000D53F1"/>
    <w:rsid w:val="000D5734"/>
    <w:rsid w:val="000D7768"/>
    <w:rsid w:val="000E371B"/>
    <w:rsid w:val="000E3D56"/>
    <w:rsid w:val="000E4B50"/>
    <w:rsid w:val="000E676F"/>
    <w:rsid w:val="000E7A16"/>
    <w:rsid w:val="000F7102"/>
    <w:rsid w:val="00100574"/>
    <w:rsid w:val="00100EFA"/>
    <w:rsid w:val="00101207"/>
    <w:rsid w:val="0010177D"/>
    <w:rsid w:val="001019EF"/>
    <w:rsid w:val="001113EC"/>
    <w:rsid w:val="00112046"/>
    <w:rsid w:val="0011309B"/>
    <w:rsid w:val="00113DD7"/>
    <w:rsid w:val="00114895"/>
    <w:rsid w:val="0011774F"/>
    <w:rsid w:val="00117BEE"/>
    <w:rsid w:val="00117E84"/>
    <w:rsid w:val="00120922"/>
    <w:rsid w:val="00122E04"/>
    <w:rsid w:val="0012435B"/>
    <w:rsid w:val="0012461D"/>
    <w:rsid w:val="001248F5"/>
    <w:rsid w:val="00124D0C"/>
    <w:rsid w:val="001260B0"/>
    <w:rsid w:val="001262F6"/>
    <w:rsid w:val="00130264"/>
    <w:rsid w:val="00131124"/>
    <w:rsid w:val="00133698"/>
    <w:rsid w:val="001339C9"/>
    <w:rsid w:val="00133C44"/>
    <w:rsid w:val="00134732"/>
    <w:rsid w:val="00137A0C"/>
    <w:rsid w:val="001417AF"/>
    <w:rsid w:val="00143509"/>
    <w:rsid w:val="001436E3"/>
    <w:rsid w:val="00144472"/>
    <w:rsid w:val="0014783C"/>
    <w:rsid w:val="00147A07"/>
    <w:rsid w:val="00147B1F"/>
    <w:rsid w:val="00153B0F"/>
    <w:rsid w:val="00155C6E"/>
    <w:rsid w:val="00157B77"/>
    <w:rsid w:val="00160748"/>
    <w:rsid w:val="00160BDE"/>
    <w:rsid w:val="00160C76"/>
    <w:rsid w:val="00164B49"/>
    <w:rsid w:val="00166746"/>
    <w:rsid w:val="00167069"/>
    <w:rsid w:val="0017170D"/>
    <w:rsid w:val="001756FF"/>
    <w:rsid w:val="0018161F"/>
    <w:rsid w:val="00186AB9"/>
    <w:rsid w:val="00196F3B"/>
    <w:rsid w:val="001A00DE"/>
    <w:rsid w:val="001A3B2F"/>
    <w:rsid w:val="001A66F1"/>
    <w:rsid w:val="001A7416"/>
    <w:rsid w:val="001B16C3"/>
    <w:rsid w:val="001B2482"/>
    <w:rsid w:val="001B2C80"/>
    <w:rsid w:val="001B34B3"/>
    <w:rsid w:val="001B3A4A"/>
    <w:rsid w:val="001B72EB"/>
    <w:rsid w:val="001B7E7E"/>
    <w:rsid w:val="001C0599"/>
    <w:rsid w:val="001C4C87"/>
    <w:rsid w:val="001C59E1"/>
    <w:rsid w:val="001C6CD6"/>
    <w:rsid w:val="001D74A4"/>
    <w:rsid w:val="001E2151"/>
    <w:rsid w:val="001E36FF"/>
    <w:rsid w:val="001E511A"/>
    <w:rsid w:val="001E5978"/>
    <w:rsid w:val="001E67D7"/>
    <w:rsid w:val="001E6DA4"/>
    <w:rsid w:val="001F0A77"/>
    <w:rsid w:val="001F24DD"/>
    <w:rsid w:val="001F6146"/>
    <w:rsid w:val="00200875"/>
    <w:rsid w:val="00201718"/>
    <w:rsid w:val="00201F4C"/>
    <w:rsid w:val="00202CB5"/>
    <w:rsid w:val="00202FAF"/>
    <w:rsid w:val="0020381F"/>
    <w:rsid w:val="00203EBF"/>
    <w:rsid w:val="00205BF9"/>
    <w:rsid w:val="00205CBD"/>
    <w:rsid w:val="00205D48"/>
    <w:rsid w:val="00206C91"/>
    <w:rsid w:val="002154D0"/>
    <w:rsid w:val="00216559"/>
    <w:rsid w:val="002172D3"/>
    <w:rsid w:val="00221E6B"/>
    <w:rsid w:val="00221FE4"/>
    <w:rsid w:val="00222004"/>
    <w:rsid w:val="002223D5"/>
    <w:rsid w:val="00222951"/>
    <w:rsid w:val="002255FE"/>
    <w:rsid w:val="00226D4E"/>
    <w:rsid w:val="00230962"/>
    <w:rsid w:val="00232A63"/>
    <w:rsid w:val="002425B3"/>
    <w:rsid w:val="002535A2"/>
    <w:rsid w:val="00254CB1"/>
    <w:rsid w:val="00255E03"/>
    <w:rsid w:val="0026085C"/>
    <w:rsid w:val="00264208"/>
    <w:rsid w:val="00264467"/>
    <w:rsid w:val="002673F4"/>
    <w:rsid w:val="00267D21"/>
    <w:rsid w:val="00270857"/>
    <w:rsid w:val="00270C9D"/>
    <w:rsid w:val="00270E56"/>
    <w:rsid w:val="00273600"/>
    <w:rsid w:val="002736E0"/>
    <w:rsid w:val="00275B96"/>
    <w:rsid w:val="00277C48"/>
    <w:rsid w:val="002807AD"/>
    <w:rsid w:val="002821B5"/>
    <w:rsid w:val="0028502E"/>
    <w:rsid w:val="0028538D"/>
    <w:rsid w:val="002859E4"/>
    <w:rsid w:val="00292CFF"/>
    <w:rsid w:val="00293E5E"/>
    <w:rsid w:val="00294F7C"/>
    <w:rsid w:val="002A27A4"/>
    <w:rsid w:val="002A4A4E"/>
    <w:rsid w:val="002A62B7"/>
    <w:rsid w:val="002B2E42"/>
    <w:rsid w:val="002B5C83"/>
    <w:rsid w:val="002C0A8E"/>
    <w:rsid w:val="002C4368"/>
    <w:rsid w:val="002C5472"/>
    <w:rsid w:val="002C55D8"/>
    <w:rsid w:val="002C6495"/>
    <w:rsid w:val="002C7DE2"/>
    <w:rsid w:val="002D1C95"/>
    <w:rsid w:val="002D2BCD"/>
    <w:rsid w:val="002D363E"/>
    <w:rsid w:val="002D48A2"/>
    <w:rsid w:val="002D63D8"/>
    <w:rsid w:val="002D68A8"/>
    <w:rsid w:val="002D7241"/>
    <w:rsid w:val="002D7824"/>
    <w:rsid w:val="002E17E4"/>
    <w:rsid w:val="002E296C"/>
    <w:rsid w:val="002E3809"/>
    <w:rsid w:val="002E3DAE"/>
    <w:rsid w:val="002E3FC6"/>
    <w:rsid w:val="002E5201"/>
    <w:rsid w:val="002E6E73"/>
    <w:rsid w:val="002F0D58"/>
    <w:rsid w:val="002F12BB"/>
    <w:rsid w:val="002F1414"/>
    <w:rsid w:val="002F187E"/>
    <w:rsid w:val="002F347C"/>
    <w:rsid w:val="002F38FC"/>
    <w:rsid w:val="002F41D1"/>
    <w:rsid w:val="00300F45"/>
    <w:rsid w:val="00301B13"/>
    <w:rsid w:val="00304190"/>
    <w:rsid w:val="00304314"/>
    <w:rsid w:val="003050CE"/>
    <w:rsid w:val="00311B14"/>
    <w:rsid w:val="003149ED"/>
    <w:rsid w:val="003163D2"/>
    <w:rsid w:val="003167EE"/>
    <w:rsid w:val="00322647"/>
    <w:rsid w:val="00323427"/>
    <w:rsid w:val="003235E1"/>
    <w:rsid w:val="003250FF"/>
    <w:rsid w:val="003260BE"/>
    <w:rsid w:val="003269D1"/>
    <w:rsid w:val="00331FEC"/>
    <w:rsid w:val="00332039"/>
    <w:rsid w:val="00332489"/>
    <w:rsid w:val="00333CBE"/>
    <w:rsid w:val="00333E69"/>
    <w:rsid w:val="003409EC"/>
    <w:rsid w:val="00341994"/>
    <w:rsid w:val="00342D5A"/>
    <w:rsid w:val="00345189"/>
    <w:rsid w:val="00346F92"/>
    <w:rsid w:val="00347ED2"/>
    <w:rsid w:val="00350DDC"/>
    <w:rsid w:val="0035470C"/>
    <w:rsid w:val="00355F1A"/>
    <w:rsid w:val="0036097D"/>
    <w:rsid w:val="00363AC3"/>
    <w:rsid w:val="0036491A"/>
    <w:rsid w:val="00366A97"/>
    <w:rsid w:val="00370323"/>
    <w:rsid w:val="00375C7A"/>
    <w:rsid w:val="0038106E"/>
    <w:rsid w:val="00381C80"/>
    <w:rsid w:val="00382F85"/>
    <w:rsid w:val="00383C4C"/>
    <w:rsid w:val="00383F93"/>
    <w:rsid w:val="00385AF2"/>
    <w:rsid w:val="00386392"/>
    <w:rsid w:val="00391E15"/>
    <w:rsid w:val="00392BE2"/>
    <w:rsid w:val="003935FF"/>
    <w:rsid w:val="003958EC"/>
    <w:rsid w:val="0039697A"/>
    <w:rsid w:val="003A0C7E"/>
    <w:rsid w:val="003A3220"/>
    <w:rsid w:val="003A3ECB"/>
    <w:rsid w:val="003A78A4"/>
    <w:rsid w:val="003B0E50"/>
    <w:rsid w:val="003B4CDF"/>
    <w:rsid w:val="003B6075"/>
    <w:rsid w:val="003B66F9"/>
    <w:rsid w:val="003B73EF"/>
    <w:rsid w:val="003C10D5"/>
    <w:rsid w:val="003C17B2"/>
    <w:rsid w:val="003C2CF6"/>
    <w:rsid w:val="003C3854"/>
    <w:rsid w:val="003C4C53"/>
    <w:rsid w:val="003C4EED"/>
    <w:rsid w:val="003C7FCD"/>
    <w:rsid w:val="003D0F8E"/>
    <w:rsid w:val="003D7092"/>
    <w:rsid w:val="003D74FA"/>
    <w:rsid w:val="003D7882"/>
    <w:rsid w:val="003E18ED"/>
    <w:rsid w:val="003E2EC1"/>
    <w:rsid w:val="003E3408"/>
    <w:rsid w:val="003E718E"/>
    <w:rsid w:val="003F1DB2"/>
    <w:rsid w:val="003F23EA"/>
    <w:rsid w:val="003F575D"/>
    <w:rsid w:val="004001F6"/>
    <w:rsid w:val="00402676"/>
    <w:rsid w:val="004054D2"/>
    <w:rsid w:val="00405C7B"/>
    <w:rsid w:val="00406500"/>
    <w:rsid w:val="00410426"/>
    <w:rsid w:val="00410986"/>
    <w:rsid w:val="0041219E"/>
    <w:rsid w:val="004122A6"/>
    <w:rsid w:val="004145E8"/>
    <w:rsid w:val="004168AC"/>
    <w:rsid w:val="00424955"/>
    <w:rsid w:val="0042514C"/>
    <w:rsid w:val="00425D89"/>
    <w:rsid w:val="0042645A"/>
    <w:rsid w:val="0042720A"/>
    <w:rsid w:val="00431D76"/>
    <w:rsid w:val="0043662A"/>
    <w:rsid w:val="00436F2D"/>
    <w:rsid w:val="0044099B"/>
    <w:rsid w:val="00440AF0"/>
    <w:rsid w:val="004414D6"/>
    <w:rsid w:val="004425D1"/>
    <w:rsid w:val="00444F75"/>
    <w:rsid w:val="00450837"/>
    <w:rsid w:val="00453DD4"/>
    <w:rsid w:val="004550AF"/>
    <w:rsid w:val="00456368"/>
    <w:rsid w:val="00457BB6"/>
    <w:rsid w:val="0046035E"/>
    <w:rsid w:val="004622A3"/>
    <w:rsid w:val="00463184"/>
    <w:rsid w:val="00463D6E"/>
    <w:rsid w:val="00464FCA"/>
    <w:rsid w:val="0047035F"/>
    <w:rsid w:val="00473438"/>
    <w:rsid w:val="00473AD5"/>
    <w:rsid w:val="00473E89"/>
    <w:rsid w:val="00477B53"/>
    <w:rsid w:val="00482160"/>
    <w:rsid w:val="00482838"/>
    <w:rsid w:val="0049185F"/>
    <w:rsid w:val="004953C6"/>
    <w:rsid w:val="00495BFD"/>
    <w:rsid w:val="004963BE"/>
    <w:rsid w:val="00496A01"/>
    <w:rsid w:val="00496B4C"/>
    <w:rsid w:val="004A024C"/>
    <w:rsid w:val="004A24F8"/>
    <w:rsid w:val="004A39AA"/>
    <w:rsid w:val="004A436F"/>
    <w:rsid w:val="004A4D4B"/>
    <w:rsid w:val="004A4E59"/>
    <w:rsid w:val="004A56DA"/>
    <w:rsid w:val="004A5881"/>
    <w:rsid w:val="004A6324"/>
    <w:rsid w:val="004B241D"/>
    <w:rsid w:val="004B2F05"/>
    <w:rsid w:val="004C09DF"/>
    <w:rsid w:val="004C2156"/>
    <w:rsid w:val="004C3AEF"/>
    <w:rsid w:val="004C59F7"/>
    <w:rsid w:val="004D412B"/>
    <w:rsid w:val="004E4025"/>
    <w:rsid w:val="004E4431"/>
    <w:rsid w:val="004F0701"/>
    <w:rsid w:val="004F0F83"/>
    <w:rsid w:val="004F2E72"/>
    <w:rsid w:val="004F36A8"/>
    <w:rsid w:val="004F50C7"/>
    <w:rsid w:val="004F5B36"/>
    <w:rsid w:val="004F5CF1"/>
    <w:rsid w:val="004F6C19"/>
    <w:rsid w:val="004F708B"/>
    <w:rsid w:val="005018F3"/>
    <w:rsid w:val="00501ACA"/>
    <w:rsid w:val="00502D6C"/>
    <w:rsid w:val="005037A2"/>
    <w:rsid w:val="00503EBC"/>
    <w:rsid w:val="0050404D"/>
    <w:rsid w:val="0051097E"/>
    <w:rsid w:val="00511DBA"/>
    <w:rsid w:val="00513627"/>
    <w:rsid w:val="005166C6"/>
    <w:rsid w:val="005215EE"/>
    <w:rsid w:val="005225E5"/>
    <w:rsid w:val="005237E2"/>
    <w:rsid w:val="00530969"/>
    <w:rsid w:val="00530EFF"/>
    <w:rsid w:val="005343EB"/>
    <w:rsid w:val="00535BF9"/>
    <w:rsid w:val="0053759F"/>
    <w:rsid w:val="00542655"/>
    <w:rsid w:val="0054387B"/>
    <w:rsid w:val="00543A6F"/>
    <w:rsid w:val="00543A98"/>
    <w:rsid w:val="00543F5E"/>
    <w:rsid w:val="00546702"/>
    <w:rsid w:val="0054675B"/>
    <w:rsid w:val="00555A99"/>
    <w:rsid w:val="00556323"/>
    <w:rsid w:val="00556D35"/>
    <w:rsid w:val="00556E41"/>
    <w:rsid w:val="005572F8"/>
    <w:rsid w:val="005578E6"/>
    <w:rsid w:val="00562B7E"/>
    <w:rsid w:val="005736EE"/>
    <w:rsid w:val="00575B0F"/>
    <w:rsid w:val="00577207"/>
    <w:rsid w:val="00577920"/>
    <w:rsid w:val="005808DF"/>
    <w:rsid w:val="00583AEC"/>
    <w:rsid w:val="0058409F"/>
    <w:rsid w:val="00584CD8"/>
    <w:rsid w:val="00586B3A"/>
    <w:rsid w:val="00587B6C"/>
    <w:rsid w:val="00592437"/>
    <w:rsid w:val="005939E7"/>
    <w:rsid w:val="00593CE3"/>
    <w:rsid w:val="0059417D"/>
    <w:rsid w:val="00594594"/>
    <w:rsid w:val="00595334"/>
    <w:rsid w:val="0059533F"/>
    <w:rsid w:val="005A2EDD"/>
    <w:rsid w:val="005A2F35"/>
    <w:rsid w:val="005A498F"/>
    <w:rsid w:val="005A6018"/>
    <w:rsid w:val="005B16B9"/>
    <w:rsid w:val="005B26C6"/>
    <w:rsid w:val="005B299F"/>
    <w:rsid w:val="005B4D41"/>
    <w:rsid w:val="005B4E97"/>
    <w:rsid w:val="005B7D17"/>
    <w:rsid w:val="005C3C24"/>
    <w:rsid w:val="005C545B"/>
    <w:rsid w:val="005C59FD"/>
    <w:rsid w:val="005C6D5F"/>
    <w:rsid w:val="005C79CF"/>
    <w:rsid w:val="005D0201"/>
    <w:rsid w:val="005D0BA8"/>
    <w:rsid w:val="005D1D99"/>
    <w:rsid w:val="005D2F1C"/>
    <w:rsid w:val="005D41EF"/>
    <w:rsid w:val="005D5048"/>
    <w:rsid w:val="005D5496"/>
    <w:rsid w:val="005D5893"/>
    <w:rsid w:val="005E1968"/>
    <w:rsid w:val="005E28DA"/>
    <w:rsid w:val="005E5229"/>
    <w:rsid w:val="005E6A8C"/>
    <w:rsid w:val="005E7874"/>
    <w:rsid w:val="005F0277"/>
    <w:rsid w:val="005F0925"/>
    <w:rsid w:val="005F2480"/>
    <w:rsid w:val="005F427C"/>
    <w:rsid w:val="005F7FC8"/>
    <w:rsid w:val="006010B6"/>
    <w:rsid w:val="00603290"/>
    <w:rsid w:val="00603DFD"/>
    <w:rsid w:val="006070C4"/>
    <w:rsid w:val="00607224"/>
    <w:rsid w:val="006076B4"/>
    <w:rsid w:val="0061377B"/>
    <w:rsid w:val="006221EF"/>
    <w:rsid w:val="00623A08"/>
    <w:rsid w:val="006241A5"/>
    <w:rsid w:val="00625202"/>
    <w:rsid w:val="00625728"/>
    <w:rsid w:val="00625B49"/>
    <w:rsid w:val="00630FEC"/>
    <w:rsid w:val="00632CA9"/>
    <w:rsid w:val="00635133"/>
    <w:rsid w:val="00635AF4"/>
    <w:rsid w:val="00636949"/>
    <w:rsid w:val="006418A7"/>
    <w:rsid w:val="00644679"/>
    <w:rsid w:val="00644A47"/>
    <w:rsid w:val="00651F04"/>
    <w:rsid w:val="006573CC"/>
    <w:rsid w:val="00657405"/>
    <w:rsid w:val="00657A1B"/>
    <w:rsid w:val="0066055B"/>
    <w:rsid w:val="00661FD7"/>
    <w:rsid w:val="00664EE1"/>
    <w:rsid w:val="00666466"/>
    <w:rsid w:val="00667531"/>
    <w:rsid w:val="0067040A"/>
    <w:rsid w:val="0067136C"/>
    <w:rsid w:val="00671C7A"/>
    <w:rsid w:val="00673456"/>
    <w:rsid w:val="00674770"/>
    <w:rsid w:val="00675403"/>
    <w:rsid w:val="00675AD4"/>
    <w:rsid w:val="00677FAB"/>
    <w:rsid w:val="00680A90"/>
    <w:rsid w:val="00681232"/>
    <w:rsid w:val="0068198D"/>
    <w:rsid w:val="0068253B"/>
    <w:rsid w:val="006828A3"/>
    <w:rsid w:val="006833F6"/>
    <w:rsid w:val="00685839"/>
    <w:rsid w:val="00687012"/>
    <w:rsid w:val="00693385"/>
    <w:rsid w:val="00693CA2"/>
    <w:rsid w:val="006958D0"/>
    <w:rsid w:val="00697564"/>
    <w:rsid w:val="006A0068"/>
    <w:rsid w:val="006A1292"/>
    <w:rsid w:val="006A3834"/>
    <w:rsid w:val="006A5349"/>
    <w:rsid w:val="006B1EEB"/>
    <w:rsid w:val="006B44FD"/>
    <w:rsid w:val="006B5780"/>
    <w:rsid w:val="006B6613"/>
    <w:rsid w:val="006C1071"/>
    <w:rsid w:val="006C1917"/>
    <w:rsid w:val="006C1B11"/>
    <w:rsid w:val="006C2431"/>
    <w:rsid w:val="006C40C5"/>
    <w:rsid w:val="006C423F"/>
    <w:rsid w:val="006C4D86"/>
    <w:rsid w:val="006C61B2"/>
    <w:rsid w:val="006C7BDB"/>
    <w:rsid w:val="006C7DDE"/>
    <w:rsid w:val="006E0CEB"/>
    <w:rsid w:val="006E1F23"/>
    <w:rsid w:val="006E3356"/>
    <w:rsid w:val="006F0052"/>
    <w:rsid w:val="006F22D3"/>
    <w:rsid w:val="006F68E4"/>
    <w:rsid w:val="006F7BB8"/>
    <w:rsid w:val="00705A85"/>
    <w:rsid w:val="0070632A"/>
    <w:rsid w:val="00707D2F"/>
    <w:rsid w:val="00710A0D"/>
    <w:rsid w:val="00711CB6"/>
    <w:rsid w:val="007162AC"/>
    <w:rsid w:val="007167DB"/>
    <w:rsid w:val="007178FD"/>
    <w:rsid w:val="00720B22"/>
    <w:rsid w:val="00722FAD"/>
    <w:rsid w:val="007240F7"/>
    <w:rsid w:val="00726F42"/>
    <w:rsid w:val="00730172"/>
    <w:rsid w:val="00731B62"/>
    <w:rsid w:val="00736891"/>
    <w:rsid w:val="00741D10"/>
    <w:rsid w:val="007425DF"/>
    <w:rsid w:val="007426E4"/>
    <w:rsid w:val="0074291C"/>
    <w:rsid w:val="00746EC5"/>
    <w:rsid w:val="00747168"/>
    <w:rsid w:val="0075240F"/>
    <w:rsid w:val="00752BF9"/>
    <w:rsid w:val="007617F7"/>
    <w:rsid w:val="00762A58"/>
    <w:rsid w:val="0076345B"/>
    <w:rsid w:val="00763F16"/>
    <w:rsid w:val="00765601"/>
    <w:rsid w:val="00776940"/>
    <w:rsid w:val="00782A83"/>
    <w:rsid w:val="0078343F"/>
    <w:rsid w:val="00790D61"/>
    <w:rsid w:val="00793442"/>
    <w:rsid w:val="00796543"/>
    <w:rsid w:val="00796722"/>
    <w:rsid w:val="00796E09"/>
    <w:rsid w:val="0079711F"/>
    <w:rsid w:val="007A0C04"/>
    <w:rsid w:val="007A0E85"/>
    <w:rsid w:val="007A208F"/>
    <w:rsid w:val="007A29C4"/>
    <w:rsid w:val="007A369E"/>
    <w:rsid w:val="007A415A"/>
    <w:rsid w:val="007A6715"/>
    <w:rsid w:val="007B1052"/>
    <w:rsid w:val="007B2E75"/>
    <w:rsid w:val="007B5823"/>
    <w:rsid w:val="007B5B94"/>
    <w:rsid w:val="007C1637"/>
    <w:rsid w:val="007C171F"/>
    <w:rsid w:val="007C6222"/>
    <w:rsid w:val="007C6602"/>
    <w:rsid w:val="007D2756"/>
    <w:rsid w:val="007D2EB5"/>
    <w:rsid w:val="007D2F01"/>
    <w:rsid w:val="007D3283"/>
    <w:rsid w:val="007D5716"/>
    <w:rsid w:val="007D6196"/>
    <w:rsid w:val="007D6A0B"/>
    <w:rsid w:val="007D7157"/>
    <w:rsid w:val="007E0385"/>
    <w:rsid w:val="007E18E3"/>
    <w:rsid w:val="007E2C32"/>
    <w:rsid w:val="007E306E"/>
    <w:rsid w:val="007E5CC1"/>
    <w:rsid w:val="007E5E2C"/>
    <w:rsid w:val="007F124D"/>
    <w:rsid w:val="007F1934"/>
    <w:rsid w:val="007F2461"/>
    <w:rsid w:val="007F37D2"/>
    <w:rsid w:val="007F3892"/>
    <w:rsid w:val="007F462C"/>
    <w:rsid w:val="007F7AEE"/>
    <w:rsid w:val="008022E1"/>
    <w:rsid w:val="008028A7"/>
    <w:rsid w:val="0080501A"/>
    <w:rsid w:val="00805130"/>
    <w:rsid w:val="008068A3"/>
    <w:rsid w:val="008072FB"/>
    <w:rsid w:val="008100FE"/>
    <w:rsid w:val="0081033A"/>
    <w:rsid w:val="0081459E"/>
    <w:rsid w:val="00820C9E"/>
    <w:rsid w:val="00822D19"/>
    <w:rsid w:val="00825ED5"/>
    <w:rsid w:val="00825FBF"/>
    <w:rsid w:val="00826980"/>
    <w:rsid w:val="0082745F"/>
    <w:rsid w:val="0083491F"/>
    <w:rsid w:val="00841B62"/>
    <w:rsid w:val="008542AA"/>
    <w:rsid w:val="0085467B"/>
    <w:rsid w:val="00854A8A"/>
    <w:rsid w:val="00855FA3"/>
    <w:rsid w:val="008570C8"/>
    <w:rsid w:val="00861BD2"/>
    <w:rsid w:val="008636D1"/>
    <w:rsid w:val="00864FB1"/>
    <w:rsid w:val="00866669"/>
    <w:rsid w:val="008676F3"/>
    <w:rsid w:val="008716A8"/>
    <w:rsid w:val="0087225E"/>
    <w:rsid w:val="0087365E"/>
    <w:rsid w:val="008763E9"/>
    <w:rsid w:val="008773BA"/>
    <w:rsid w:val="00877F50"/>
    <w:rsid w:val="008841AA"/>
    <w:rsid w:val="00885856"/>
    <w:rsid w:val="00885BF7"/>
    <w:rsid w:val="00886F32"/>
    <w:rsid w:val="00891B56"/>
    <w:rsid w:val="00895201"/>
    <w:rsid w:val="00896EA1"/>
    <w:rsid w:val="00897979"/>
    <w:rsid w:val="00897B4B"/>
    <w:rsid w:val="008A04A5"/>
    <w:rsid w:val="008A08E7"/>
    <w:rsid w:val="008A353E"/>
    <w:rsid w:val="008A5067"/>
    <w:rsid w:val="008A5C79"/>
    <w:rsid w:val="008B52A6"/>
    <w:rsid w:val="008B5AC7"/>
    <w:rsid w:val="008B703D"/>
    <w:rsid w:val="008B7299"/>
    <w:rsid w:val="008C2E1E"/>
    <w:rsid w:val="008C3BBA"/>
    <w:rsid w:val="008D1478"/>
    <w:rsid w:val="008D1F03"/>
    <w:rsid w:val="008D2214"/>
    <w:rsid w:val="008D24EB"/>
    <w:rsid w:val="008D5FE9"/>
    <w:rsid w:val="008D7BF4"/>
    <w:rsid w:val="008E3816"/>
    <w:rsid w:val="008E4C1A"/>
    <w:rsid w:val="008E64F5"/>
    <w:rsid w:val="008E6742"/>
    <w:rsid w:val="008F032D"/>
    <w:rsid w:val="008F2B94"/>
    <w:rsid w:val="008F3358"/>
    <w:rsid w:val="008F3F91"/>
    <w:rsid w:val="008F4E49"/>
    <w:rsid w:val="008F5497"/>
    <w:rsid w:val="008F62FB"/>
    <w:rsid w:val="008F66E9"/>
    <w:rsid w:val="008F6ADA"/>
    <w:rsid w:val="009012F6"/>
    <w:rsid w:val="00902C77"/>
    <w:rsid w:val="009045E1"/>
    <w:rsid w:val="00904EC2"/>
    <w:rsid w:val="009067F0"/>
    <w:rsid w:val="00910155"/>
    <w:rsid w:val="00910506"/>
    <w:rsid w:val="00910E74"/>
    <w:rsid w:val="009130C7"/>
    <w:rsid w:val="00913472"/>
    <w:rsid w:val="00913C13"/>
    <w:rsid w:val="009149C6"/>
    <w:rsid w:val="009162A3"/>
    <w:rsid w:val="00917690"/>
    <w:rsid w:val="009178F1"/>
    <w:rsid w:val="009203A5"/>
    <w:rsid w:val="00921B8C"/>
    <w:rsid w:val="00921FDB"/>
    <w:rsid w:val="009254FD"/>
    <w:rsid w:val="00927911"/>
    <w:rsid w:val="00932452"/>
    <w:rsid w:val="00932BA0"/>
    <w:rsid w:val="009330C4"/>
    <w:rsid w:val="00935BD6"/>
    <w:rsid w:val="00936F7F"/>
    <w:rsid w:val="00941CAB"/>
    <w:rsid w:val="00943B4F"/>
    <w:rsid w:val="00953843"/>
    <w:rsid w:val="00954643"/>
    <w:rsid w:val="00955707"/>
    <w:rsid w:val="00963A3A"/>
    <w:rsid w:val="00967963"/>
    <w:rsid w:val="00971499"/>
    <w:rsid w:val="00971D4C"/>
    <w:rsid w:val="0097286E"/>
    <w:rsid w:val="00972E2A"/>
    <w:rsid w:val="0097383C"/>
    <w:rsid w:val="0097797F"/>
    <w:rsid w:val="00980E81"/>
    <w:rsid w:val="00982287"/>
    <w:rsid w:val="009824A3"/>
    <w:rsid w:val="00982547"/>
    <w:rsid w:val="009842EF"/>
    <w:rsid w:val="0098506C"/>
    <w:rsid w:val="00987707"/>
    <w:rsid w:val="0099144B"/>
    <w:rsid w:val="009921D4"/>
    <w:rsid w:val="00992795"/>
    <w:rsid w:val="00995AA3"/>
    <w:rsid w:val="00995B31"/>
    <w:rsid w:val="0099627F"/>
    <w:rsid w:val="00996788"/>
    <w:rsid w:val="009A04DD"/>
    <w:rsid w:val="009A3127"/>
    <w:rsid w:val="009A48C9"/>
    <w:rsid w:val="009A496B"/>
    <w:rsid w:val="009B06D0"/>
    <w:rsid w:val="009B0DBA"/>
    <w:rsid w:val="009B216E"/>
    <w:rsid w:val="009B2885"/>
    <w:rsid w:val="009B44A6"/>
    <w:rsid w:val="009B5AD8"/>
    <w:rsid w:val="009B5E63"/>
    <w:rsid w:val="009C1158"/>
    <w:rsid w:val="009C216F"/>
    <w:rsid w:val="009C4F95"/>
    <w:rsid w:val="009C56C5"/>
    <w:rsid w:val="009C6048"/>
    <w:rsid w:val="009C611E"/>
    <w:rsid w:val="009C6847"/>
    <w:rsid w:val="009D1436"/>
    <w:rsid w:val="009D2E6F"/>
    <w:rsid w:val="009D3161"/>
    <w:rsid w:val="009D48BB"/>
    <w:rsid w:val="009D4B79"/>
    <w:rsid w:val="009D576F"/>
    <w:rsid w:val="009D76DA"/>
    <w:rsid w:val="009E34C3"/>
    <w:rsid w:val="009E5590"/>
    <w:rsid w:val="009F01BD"/>
    <w:rsid w:val="00A0353C"/>
    <w:rsid w:val="00A0423D"/>
    <w:rsid w:val="00A060B3"/>
    <w:rsid w:val="00A062FA"/>
    <w:rsid w:val="00A06569"/>
    <w:rsid w:val="00A06B3C"/>
    <w:rsid w:val="00A108B2"/>
    <w:rsid w:val="00A13A49"/>
    <w:rsid w:val="00A14182"/>
    <w:rsid w:val="00A213CE"/>
    <w:rsid w:val="00A214C1"/>
    <w:rsid w:val="00A236A5"/>
    <w:rsid w:val="00A25789"/>
    <w:rsid w:val="00A25CF9"/>
    <w:rsid w:val="00A260EA"/>
    <w:rsid w:val="00A264DB"/>
    <w:rsid w:val="00A26A6E"/>
    <w:rsid w:val="00A26F6F"/>
    <w:rsid w:val="00A27AF4"/>
    <w:rsid w:val="00A27E83"/>
    <w:rsid w:val="00A32F06"/>
    <w:rsid w:val="00A35CFF"/>
    <w:rsid w:val="00A5194D"/>
    <w:rsid w:val="00A535DC"/>
    <w:rsid w:val="00A53732"/>
    <w:rsid w:val="00A549E0"/>
    <w:rsid w:val="00A5732C"/>
    <w:rsid w:val="00A603F0"/>
    <w:rsid w:val="00A60FEE"/>
    <w:rsid w:val="00A61966"/>
    <w:rsid w:val="00A61BA2"/>
    <w:rsid w:val="00A6293C"/>
    <w:rsid w:val="00A63960"/>
    <w:rsid w:val="00A702A8"/>
    <w:rsid w:val="00A72E09"/>
    <w:rsid w:val="00A83069"/>
    <w:rsid w:val="00A83A04"/>
    <w:rsid w:val="00A85C06"/>
    <w:rsid w:val="00A8792B"/>
    <w:rsid w:val="00A87E72"/>
    <w:rsid w:val="00A93090"/>
    <w:rsid w:val="00A93B97"/>
    <w:rsid w:val="00A94B98"/>
    <w:rsid w:val="00A94D59"/>
    <w:rsid w:val="00A96858"/>
    <w:rsid w:val="00AA01EB"/>
    <w:rsid w:val="00AA0345"/>
    <w:rsid w:val="00AA10A3"/>
    <w:rsid w:val="00AA7885"/>
    <w:rsid w:val="00AA7FC9"/>
    <w:rsid w:val="00AB275D"/>
    <w:rsid w:val="00AB50FA"/>
    <w:rsid w:val="00AB56B1"/>
    <w:rsid w:val="00AB6A60"/>
    <w:rsid w:val="00AB78E8"/>
    <w:rsid w:val="00AC13F7"/>
    <w:rsid w:val="00AC264F"/>
    <w:rsid w:val="00AC560E"/>
    <w:rsid w:val="00AC56B3"/>
    <w:rsid w:val="00AC5FBC"/>
    <w:rsid w:val="00AC6EE0"/>
    <w:rsid w:val="00AC750F"/>
    <w:rsid w:val="00AC7643"/>
    <w:rsid w:val="00AD1DCF"/>
    <w:rsid w:val="00AD24E1"/>
    <w:rsid w:val="00AD3228"/>
    <w:rsid w:val="00AD5EEC"/>
    <w:rsid w:val="00AE1E3F"/>
    <w:rsid w:val="00AE2496"/>
    <w:rsid w:val="00AE349C"/>
    <w:rsid w:val="00AE4653"/>
    <w:rsid w:val="00AE4A10"/>
    <w:rsid w:val="00AE510D"/>
    <w:rsid w:val="00AE53F6"/>
    <w:rsid w:val="00AE69FE"/>
    <w:rsid w:val="00AF1C23"/>
    <w:rsid w:val="00AF4247"/>
    <w:rsid w:val="00AF6196"/>
    <w:rsid w:val="00B00B8F"/>
    <w:rsid w:val="00B01653"/>
    <w:rsid w:val="00B01B19"/>
    <w:rsid w:val="00B02C17"/>
    <w:rsid w:val="00B03FA4"/>
    <w:rsid w:val="00B04A63"/>
    <w:rsid w:val="00B05B23"/>
    <w:rsid w:val="00B07838"/>
    <w:rsid w:val="00B15C26"/>
    <w:rsid w:val="00B243E6"/>
    <w:rsid w:val="00B26431"/>
    <w:rsid w:val="00B34641"/>
    <w:rsid w:val="00B3616E"/>
    <w:rsid w:val="00B36982"/>
    <w:rsid w:val="00B37605"/>
    <w:rsid w:val="00B43A53"/>
    <w:rsid w:val="00B454D8"/>
    <w:rsid w:val="00B46D98"/>
    <w:rsid w:val="00B472EF"/>
    <w:rsid w:val="00B474B2"/>
    <w:rsid w:val="00B50164"/>
    <w:rsid w:val="00B51630"/>
    <w:rsid w:val="00B5358F"/>
    <w:rsid w:val="00B56466"/>
    <w:rsid w:val="00B56C91"/>
    <w:rsid w:val="00B576A0"/>
    <w:rsid w:val="00B62B0D"/>
    <w:rsid w:val="00B62C5E"/>
    <w:rsid w:val="00B62F02"/>
    <w:rsid w:val="00B63496"/>
    <w:rsid w:val="00B63FA7"/>
    <w:rsid w:val="00B640FC"/>
    <w:rsid w:val="00B71F58"/>
    <w:rsid w:val="00B73F64"/>
    <w:rsid w:val="00B74069"/>
    <w:rsid w:val="00B74CDB"/>
    <w:rsid w:val="00B74D17"/>
    <w:rsid w:val="00B759DC"/>
    <w:rsid w:val="00B8004F"/>
    <w:rsid w:val="00B82C02"/>
    <w:rsid w:val="00B87658"/>
    <w:rsid w:val="00B9017B"/>
    <w:rsid w:val="00B92137"/>
    <w:rsid w:val="00B95478"/>
    <w:rsid w:val="00B9654F"/>
    <w:rsid w:val="00B978AA"/>
    <w:rsid w:val="00BA63E2"/>
    <w:rsid w:val="00BB16E5"/>
    <w:rsid w:val="00BB2C45"/>
    <w:rsid w:val="00BB4C79"/>
    <w:rsid w:val="00BB5935"/>
    <w:rsid w:val="00BB61D5"/>
    <w:rsid w:val="00BB6352"/>
    <w:rsid w:val="00BC17D2"/>
    <w:rsid w:val="00BC1CBF"/>
    <w:rsid w:val="00BC36B4"/>
    <w:rsid w:val="00BC4059"/>
    <w:rsid w:val="00BC6F27"/>
    <w:rsid w:val="00BD18FA"/>
    <w:rsid w:val="00BD5829"/>
    <w:rsid w:val="00BE22E2"/>
    <w:rsid w:val="00BE35CE"/>
    <w:rsid w:val="00BE6F74"/>
    <w:rsid w:val="00BE7E5F"/>
    <w:rsid w:val="00BF1576"/>
    <w:rsid w:val="00BF3A44"/>
    <w:rsid w:val="00BF7547"/>
    <w:rsid w:val="00C00D5F"/>
    <w:rsid w:val="00C027B4"/>
    <w:rsid w:val="00C039E2"/>
    <w:rsid w:val="00C04B51"/>
    <w:rsid w:val="00C06366"/>
    <w:rsid w:val="00C068A2"/>
    <w:rsid w:val="00C069D9"/>
    <w:rsid w:val="00C07F1E"/>
    <w:rsid w:val="00C10CAA"/>
    <w:rsid w:val="00C12C3D"/>
    <w:rsid w:val="00C14CBB"/>
    <w:rsid w:val="00C21FF4"/>
    <w:rsid w:val="00C226C5"/>
    <w:rsid w:val="00C2424F"/>
    <w:rsid w:val="00C24906"/>
    <w:rsid w:val="00C27274"/>
    <w:rsid w:val="00C277A2"/>
    <w:rsid w:val="00C36086"/>
    <w:rsid w:val="00C42CF3"/>
    <w:rsid w:val="00C45005"/>
    <w:rsid w:val="00C45EC2"/>
    <w:rsid w:val="00C47C34"/>
    <w:rsid w:val="00C50175"/>
    <w:rsid w:val="00C50AB3"/>
    <w:rsid w:val="00C53391"/>
    <w:rsid w:val="00C54856"/>
    <w:rsid w:val="00C5621B"/>
    <w:rsid w:val="00C62F58"/>
    <w:rsid w:val="00C64112"/>
    <w:rsid w:val="00C65B37"/>
    <w:rsid w:val="00C662B6"/>
    <w:rsid w:val="00C71ADA"/>
    <w:rsid w:val="00C71D87"/>
    <w:rsid w:val="00C722D2"/>
    <w:rsid w:val="00C72FFD"/>
    <w:rsid w:val="00C74226"/>
    <w:rsid w:val="00C808ED"/>
    <w:rsid w:val="00C84227"/>
    <w:rsid w:val="00C8504F"/>
    <w:rsid w:val="00C8569D"/>
    <w:rsid w:val="00C90A61"/>
    <w:rsid w:val="00C91455"/>
    <w:rsid w:val="00C937F8"/>
    <w:rsid w:val="00C93800"/>
    <w:rsid w:val="00C96D48"/>
    <w:rsid w:val="00C97348"/>
    <w:rsid w:val="00CA3E27"/>
    <w:rsid w:val="00CB13BF"/>
    <w:rsid w:val="00CB2B48"/>
    <w:rsid w:val="00CB36C3"/>
    <w:rsid w:val="00CB3B60"/>
    <w:rsid w:val="00CC1C6B"/>
    <w:rsid w:val="00CC5D24"/>
    <w:rsid w:val="00CC659C"/>
    <w:rsid w:val="00CD16EE"/>
    <w:rsid w:val="00CD4C79"/>
    <w:rsid w:val="00CD6C27"/>
    <w:rsid w:val="00CD7904"/>
    <w:rsid w:val="00CE0181"/>
    <w:rsid w:val="00CE01EA"/>
    <w:rsid w:val="00CE0D9B"/>
    <w:rsid w:val="00CE454C"/>
    <w:rsid w:val="00CE46EC"/>
    <w:rsid w:val="00CE47E3"/>
    <w:rsid w:val="00CE4A38"/>
    <w:rsid w:val="00CE541B"/>
    <w:rsid w:val="00CE57E8"/>
    <w:rsid w:val="00CE7E60"/>
    <w:rsid w:val="00CF0B59"/>
    <w:rsid w:val="00CF22E3"/>
    <w:rsid w:val="00CF3306"/>
    <w:rsid w:val="00CF4E26"/>
    <w:rsid w:val="00CF7387"/>
    <w:rsid w:val="00D067B7"/>
    <w:rsid w:val="00D11348"/>
    <w:rsid w:val="00D138E0"/>
    <w:rsid w:val="00D157BF"/>
    <w:rsid w:val="00D16E95"/>
    <w:rsid w:val="00D2008C"/>
    <w:rsid w:val="00D20BA9"/>
    <w:rsid w:val="00D22998"/>
    <w:rsid w:val="00D22F3B"/>
    <w:rsid w:val="00D23087"/>
    <w:rsid w:val="00D2373E"/>
    <w:rsid w:val="00D241B3"/>
    <w:rsid w:val="00D24908"/>
    <w:rsid w:val="00D265FE"/>
    <w:rsid w:val="00D31CA8"/>
    <w:rsid w:val="00D32A3C"/>
    <w:rsid w:val="00D33C33"/>
    <w:rsid w:val="00D34573"/>
    <w:rsid w:val="00D35411"/>
    <w:rsid w:val="00D40D83"/>
    <w:rsid w:val="00D419A9"/>
    <w:rsid w:val="00D43154"/>
    <w:rsid w:val="00D44025"/>
    <w:rsid w:val="00D459FF"/>
    <w:rsid w:val="00D45C49"/>
    <w:rsid w:val="00D50052"/>
    <w:rsid w:val="00D515B0"/>
    <w:rsid w:val="00D53AFE"/>
    <w:rsid w:val="00D54E1E"/>
    <w:rsid w:val="00D56B13"/>
    <w:rsid w:val="00D60608"/>
    <w:rsid w:val="00D61013"/>
    <w:rsid w:val="00D62177"/>
    <w:rsid w:val="00D62277"/>
    <w:rsid w:val="00D63F64"/>
    <w:rsid w:val="00D672F0"/>
    <w:rsid w:val="00D73548"/>
    <w:rsid w:val="00D73BDC"/>
    <w:rsid w:val="00D74742"/>
    <w:rsid w:val="00D76421"/>
    <w:rsid w:val="00D80FFB"/>
    <w:rsid w:val="00D82824"/>
    <w:rsid w:val="00D837E8"/>
    <w:rsid w:val="00D8486A"/>
    <w:rsid w:val="00D871C5"/>
    <w:rsid w:val="00D87938"/>
    <w:rsid w:val="00D907DC"/>
    <w:rsid w:val="00D92A36"/>
    <w:rsid w:val="00D92F88"/>
    <w:rsid w:val="00DA2936"/>
    <w:rsid w:val="00DB064D"/>
    <w:rsid w:val="00DB0F5D"/>
    <w:rsid w:val="00DB10F9"/>
    <w:rsid w:val="00DB1151"/>
    <w:rsid w:val="00DC3F59"/>
    <w:rsid w:val="00DC47CE"/>
    <w:rsid w:val="00DD03AD"/>
    <w:rsid w:val="00DD12D8"/>
    <w:rsid w:val="00DD3BF8"/>
    <w:rsid w:val="00DE45DF"/>
    <w:rsid w:val="00DF1BA9"/>
    <w:rsid w:val="00DF288A"/>
    <w:rsid w:val="00DF339F"/>
    <w:rsid w:val="00DF543D"/>
    <w:rsid w:val="00DF67DC"/>
    <w:rsid w:val="00E01CB2"/>
    <w:rsid w:val="00E035AE"/>
    <w:rsid w:val="00E07A25"/>
    <w:rsid w:val="00E11F91"/>
    <w:rsid w:val="00E20EF9"/>
    <w:rsid w:val="00E215C9"/>
    <w:rsid w:val="00E233B4"/>
    <w:rsid w:val="00E2382E"/>
    <w:rsid w:val="00E2656D"/>
    <w:rsid w:val="00E30023"/>
    <w:rsid w:val="00E30C5D"/>
    <w:rsid w:val="00E33E4E"/>
    <w:rsid w:val="00E40074"/>
    <w:rsid w:val="00E42BB4"/>
    <w:rsid w:val="00E43D01"/>
    <w:rsid w:val="00E456E0"/>
    <w:rsid w:val="00E467E2"/>
    <w:rsid w:val="00E47985"/>
    <w:rsid w:val="00E51763"/>
    <w:rsid w:val="00E54C88"/>
    <w:rsid w:val="00E5596E"/>
    <w:rsid w:val="00E56B31"/>
    <w:rsid w:val="00E5761D"/>
    <w:rsid w:val="00E579B0"/>
    <w:rsid w:val="00E603D4"/>
    <w:rsid w:val="00E62DFD"/>
    <w:rsid w:val="00E6639B"/>
    <w:rsid w:val="00E7149B"/>
    <w:rsid w:val="00E72559"/>
    <w:rsid w:val="00E7765B"/>
    <w:rsid w:val="00E807FC"/>
    <w:rsid w:val="00E80872"/>
    <w:rsid w:val="00E80A69"/>
    <w:rsid w:val="00E8144C"/>
    <w:rsid w:val="00E83EC4"/>
    <w:rsid w:val="00E840DF"/>
    <w:rsid w:val="00E84D28"/>
    <w:rsid w:val="00E863AF"/>
    <w:rsid w:val="00E87382"/>
    <w:rsid w:val="00E87974"/>
    <w:rsid w:val="00E9266D"/>
    <w:rsid w:val="00E92D41"/>
    <w:rsid w:val="00E93835"/>
    <w:rsid w:val="00E96D40"/>
    <w:rsid w:val="00EA09BE"/>
    <w:rsid w:val="00EA1B35"/>
    <w:rsid w:val="00EA2FF5"/>
    <w:rsid w:val="00EA4D34"/>
    <w:rsid w:val="00EA5EEE"/>
    <w:rsid w:val="00EB1CD9"/>
    <w:rsid w:val="00EB2239"/>
    <w:rsid w:val="00EB2B10"/>
    <w:rsid w:val="00EB4B94"/>
    <w:rsid w:val="00EB59CD"/>
    <w:rsid w:val="00EB77D7"/>
    <w:rsid w:val="00EC1B8E"/>
    <w:rsid w:val="00EC6BAC"/>
    <w:rsid w:val="00ED0A6F"/>
    <w:rsid w:val="00ED4987"/>
    <w:rsid w:val="00ED642A"/>
    <w:rsid w:val="00ED751F"/>
    <w:rsid w:val="00EE41F3"/>
    <w:rsid w:val="00EE4272"/>
    <w:rsid w:val="00EF25A6"/>
    <w:rsid w:val="00EF3428"/>
    <w:rsid w:val="00EF4312"/>
    <w:rsid w:val="00EF5BA3"/>
    <w:rsid w:val="00EF7538"/>
    <w:rsid w:val="00F03D54"/>
    <w:rsid w:val="00F12E3B"/>
    <w:rsid w:val="00F139CE"/>
    <w:rsid w:val="00F152D1"/>
    <w:rsid w:val="00F15E75"/>
    <w:rsid w:val="00F16A29"/>
    <w:rsid w:val="00F175D7"/>
    <w:rsid w:val="00F2024A"/>
    <w:rsid w:val="00F21D39"/>
    <w:rsid w:val="00F22035"/>
    <w:rsid w:val="00F2373E"/>
    <w:rsid w:val="00F245DC"/>
    <w:rsid w:val="00F2724D"/>
    <w:rsid w:val="00F316AB"/>
    <w:rsid w:val="00F325DE"/>
    <w:rsid w:val="00F33AC8"/>
    <w:rsid w:val="00F341DA"/>
    <w:rsid w:val="00F3484E"/>
    <w:rsid w:val="00F358D7"/>
    <w:rsid w:val="00F4056C"/>
    <w:rsid w:val="00F44382"/>
    <w:rsid w:val="00F50CE9"/>
    <w:rsid w:val="00F50FF0"/>
    <w:rsid w:val="00F52C0B"/>
    <w:rsid w:val="00F5497E"/>
    <w:rsid w:val="00F55361"/>
    <w:rsid w:val="00F57648"/>
    <w:rsid w:val="00F6002F"/>
    <w:rsid w:val="00F664BB"/>
    <w:rsid w:val="00F66943"/>
    <w:rsid w:val="00F66B81"/>
    <w:rsid w:val="00F67078"/>
    <w:rsid w:val="00F70630"/>
    <w:rsid w:val="00F7075D"/>
    <w:rsid w:val="00F72FC0"/>
    <w:rsid w:val="00F75A7A"/>
    <w:rsid w:val="00F7652D"/>
    <w:rsid w:val="00F77BD9"/>
    <w:rsid w:val="00F80324"/>
    <w:rsid w:val="00F805B0"/>
    <w:rsid w:val="00F8225C"/>
    <w:rsid w:val="00F828C4"/>
    <w:rsid w:val="00F86553"/>
    <w:rsid w:val="00F90D69"/>
    <w:rsid w:val="00F9337B"/>
    <w:rsid w:val="00F94667"/>
    <w:rsid w:val="00F94F0C"/>
    <w:rsid w:val="00F95DD7"/>
    <w:rsid w:val="00FA0105"/>
    <w:rsid w:val="00FA0CE4"/>
    <w:rsid w:val="00FA34D0"/>
    <w:rsid w:val="00FB22AC"/>
    <w:rsid w:val="00FB3808"/>
    <w:rsid w:val="00FB73AD"/>
    <w:rsid w:val="00FB75EE"/>
    <w:rsid w:val="00FC02D3"/>
    <w:rsid w:val="00FC2A54"/>
    <w:rsid w:val="00FC5CA4"/>
    <w:rsid w:val="00FC5D0C"/>
    <w:rsid w:val="00FC5F72"/>
    <w:rsid w:val="00FC7800"/>
    <w:rsid w:val="00FD2AC7"/>
    <w:rsid w:val="00FD2FBC"/>
    <w:rsid w:val="00FD3182"/>
    <w:rsid w:val="00FD55D3"/>
    <w:rsid w:val="00FD5F2A"/>
    <w:rsid w:val="00FD7EDB"/>
    <w:rsid w:val="00FE1B53"/>
    <w:rsid w:val="00FE3D88"/>
    <w:rsid w:val="00FE492D"/>
    <w:rsid w:val="00FE591D"/>
    <w:rsid w:val="00FF2986"/>
    <w:rsid w:val="00FF58A5"/>
    <w:rsid w:val="00FF6327"/>
    <w:rsid w:val="00FF6BD1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26E03A"/>
  <w15:docId w15:val="{30ADEC94-55AC-494A-8CA3-9331046C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50CE"/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qFormat/>
    <w:rsid w:val="003E18ED"/>
    <w:pPr>
      <w:spacing w:before="100" w:beforeAutospacing="1" w:after="100" w:afterAutospacing="1"/>
      <w:outlineLvl w:val="3"/>
    </w:pPr>
    <w:rPr>
      <w:b/>
      <w:bCs/>
      <w:color w:val="auto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F68E4"/>
    <w:pPr>
      <w:tabs>
        <w:tab w:val="center" w:pos="4320"/>
        <w:tab w:val="right" w:pos="8640"/>
      </w:tabs>
    </w:pPr>
    <w:rPr>
      <w:color w:val="auto"/>
      <w:kern w:val="0"/>
      <w:sz w:val="24"/>
      <w:szCs w:val="24"/>
    </w:rPr>
  </w:style>
  <w:style w:type="paragraph" w:styleId="BalloonText">
    <w:name w:val="Balloon Text"/>
    <w:basedOn w:val="Normal"/>
    <w:semiHidden/>
    <w:rsid w:val="00D837E8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7F462C"/>
  </w:style>
  <w:style w:type="paragraph" w:customStyle="1" w:styleId="SubjectLine">
    <w:name w:val="Subject Line"/>
    <w:basedOn w:val="Normal"/>
    <w:rsid w:val="007F462C"/>
  </w:style>
  <w:style w:type="paragraph" w:styleId="BodyText">
    <w:name w:val="Body Text"/>
    <w:basedOn w:val="Normal"/>
    <w:rsid w:val="007F462C"/>
    <w:pPr>
      <w:spacing w:after="120"/>
    </w:pPr>
  </w:style>
  <w:style w:type="paragraph" w:styleId="Closing">
    <w:name w:val="Closing"/>
    <w:basedOn w:val="Normal"/>
    <w:rsid w:val="007F462C"/>
  </w:style>
  <w:style w:type="paragraph" w:styleId="Signature">
    <w:name w:val="Signature"/>
    <w:basedOn w:val="Normal"/>
    <w:rsid w:val="007F462C"/>
  </w:style>
  <w:style w:type="paragraph" w:customStyle="1" w:styleId="SignatureCompany">
    <w:name w:val="Signature Company"/>
    <w:basedOn w:val="Signature"/>
    <w:rsid w:val="007F462C"/>
  </w:style>
  <w:style w:type="paragraph" w:customStyle="1" w:styleId="ReferenceInitials">
    <w:name w:val="Reference Initials"/>
    <w:basedOn w:val="Normal"/>
    <w:rsid w:val="007F462C"/>
  </w:style>
  <w:style w:type="character" w:styleId="Hyperlink">
    <w:name w:val="Hyperlink"/>
    <w:basedOn w:val="DefaultParagraphFont"/>
    <w:rsid w:val="00705A85"/>
    <w:rPr>
      <w:color w:val="0000FF"/>
      <w:u w:val="single"/>
    </w:rPr>
  </w:style>
  <w:style w:type="character" w:customStyle="1" w:styleId="orgsummary">
    <w:name w:val="org summary"/>
    <w:basedOn w:val="DefaultParagraphFont"/>
    <w:rsid w:val="003E18ED"/>
  </w:style>
  <w:style w:type="paragraph" w:customStyle="1" w:styleId="InsideAddress">
    <w:name w:val="Inside Address"/>
    <w:basedOn w:val="Normal"/>
    <w:rsid w:val="00B82C02"/>
    <w:rPr>
      <w:color w:val="auto"/>
      <w:kern w:val="0"/>
    </w:rPr>
  </w:style>
  <w:style w:type="paragraph" w:styleId="ListParagraph">
    <w:name w:val="List Paragraph"/>
    <w:basedOn w:val="Normal"/>
    <w:uiPriority w:val="34"/>
    <w:qFormat/>
    <w:rsid w:val="005166C6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8676F3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</w:rPr>
  </w:style>
  <w:style w:type="paragraph" w:customStyle="1" w:styleId="BodyA">
    <w:name w:val="Body A"/>
    <w:uiPriority w:val="99"/>
    <w:rsid w:val="002E380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160" w:line="259" w:lineRule="auto"/>
    </w:pPr>
    <w:rPr>
      <w:rFonts w:ascii="Calibri" w:eastAsia="Arial Unicode MS" w:hAnsi="Calibri" w:cs="Calibri"/>
      <w:color w:val="000000"/>
      <w:sz w:val="22"/>
      <w:szCs w:val="22"/>
      <w:u w:color="000000"/>
    </w:rPr>
  </w:style>
  <w:style w:type="paragraph" w:styleId="NoSpacing">
    <w:name w:val="No Spacing"/>
    <w:uiPriority w:val="1"/>
    <w:qFormat/>
    <w:rsid w:val="00264467"/>
    <w:pPr>
      <w:jc w:val="both"/>
    </w:pPr>
    <w:rPr>
      <w:rFonts w:eastAsia="Calibri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165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1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353C"/>
    <w:pPr>
      <w:tabs>
        <w:tab w:val="center" w:pos="4680"/>
        <w:tab w:val="right" w:pos="9360"/>
      </w:tabs>
    </w:pPr>
    <w:rPr>
      <w:rFonts w:ascii="Calibri" w:eastAsia="Calibri" w:hAnsi="Calibr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0353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C56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7E7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scavo\Local%20Settings\Temporary%20Internet%20Files\OLK48\08%20%20letterhead%20-%20Plann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DAC48-9DB0-4B6A-8687-69C9364D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  letterhead - Planning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ICOM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Scavo</dc:creator>
  <cp:lastModifiedBy>Matthew Andrus</cp:lastModifiedBy>
  <cp:revision>4</cp:revision>
  <cp:lastPrinted>2017-07-26T18:16:00Z</cp:lastPrinted>
  <dcterms:created xsi:type="dcterms:W3CDTF">2017-07-26T18:16:00Z</dcterms:created>
  <dcterms:modified xsi:type="dcterms:W3CDTF">2017-07-26T18:16:00Z</dcterms:modified>
</cp:coreProperties>
</file>